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Pr="00735287" w:rsidRDefault="007B6DB4" w:rsidP="006B4C5A">
            <w:pPr>
              <w:rPr>
                <w:color w:val="B85A22" w:themeColor="accent2" w:themeShade="BF"/>
                <w:sz w:val="24"/>
                <w:szCs w:val="24"/>
              </w:rPr>
            </w:pPr>
            <w:r w:rsidRPr="00735287">
              <w:rPr>
                <w:color w:val="B85A22" w:themeColor="accent2" w:themeShade="BF"/>
                <w:sz w:val="24"/>
                <w:szCs w:val="24"/>
              </w:rPr>
              <w:t>DOŚWIADCZENIE</w:t>
            </w:r>
          </w:p>
          <w:p w14:paraId="1A811A67" w14:textId="50B3705E" w:rsidR="007B6DB4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2021 – do dzisiaj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7B6DB4">
              <w:rPr>
                <w:b/>
                <w:bCs/>
                <w:color w:val="000000" w:themeColor="text1"/>
                <w:sz w:val="20"/>
                <w:szCs w:val="20"/>
              </w:rPr>
              <w:t>Team Leader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</w:t>
            </w:r>
            <w:bookmarkStart w:id="0" w:name="_GoBack"/>
            <w:bookmarkEnd w:id="0"/>
            <w:r>
              <w:rPr>
                <w:color w:val="000000" w:themeColor="text1"/>
                <w:sz w:val="18"/>
                <w:szCs w:val="18"/>
              </w:rPr>
              <w:t>y Ltd.</w:t>
            </w:r>
          </w:p>
          <w:p w14:paraId="4BBD4CD3" w14:textId="77777777" w:rsidR="008E403F" w:rsidRPr="006B4C5A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</w:p>
          <w:p w14:paraId="38391A30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1AE6D9F" w14:textId="77777777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19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2021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JAVA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1BB0197F" w14:textId="5133BA84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C</w:t>
            </w:r>
            <w:r w:rsidRPr="006B4C5A">
              <w:rPr>
                <w:color w:val="000000" w:themeColor="text1"/>
                <w:sz w:val="18"/>
                <w:szCs w:val="18"/>
              </w:rPr>
              <w:t>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 </w:t>
            </w:r>
          </w:p>
          <w:p w14:paraId="403CFA6D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E60113E" w14:textId="41922CBD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15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2019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Junior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6827C12" w14:textId="27108ACF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.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Pr="00442249" w:rsidRDefault="008E403F" w:rsidP="006B4C5A">
            <w:pPr>
              <w:rPr>
                <w:color w:val="00B050"/>
                <w:sz w:val="24"/>
                <w:szCs w:val="24"/>
              </w:rPr>
            </w:pPr>
            <w:r w:rsidRPr="00735287">
              <w:rPr>
                <w:color w:val="B85A22" w:themeColor="accent2" w:themeShade="BF"/>
                <w:sz w:val="24"/>
                <w:szCs w:val="24"/>
              </w:rPr>
              <w:t>WYKSZTAŁCENIE</w:t>
            </w:r>
          </w:p>
          <w:p w14:paraId="78E0D215" w14:textId="00B519EC" w:rsidR="008E403F" w:rsidRP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2011 -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15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– 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mgr. </w:t>
            </w:r>
            <w:proofErr w:type="spellStart"/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inż</w:t>
            </w:r>
            <w:proofErr w:type="spellEnd"/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University of </w:t>
            </w:r>
            <w:proofErr w:type="spellStart"/>
            <w:r>
              <w:rPr>
                <w:b/>
                <w:bCs/>
                <w:color w:val="000000" w:themeColor="text1"/>
                <w:sz w:val="20"/>
                <w:szCs w:val="20"/>
              </w:rPr>
              <w:t>Example</w:t>
            </w:r>
            <w:proofErr w:type="spellEnd"/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Informatyka – Bazy Danych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63E86E8E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16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2011 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technik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informatyk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6B4C5A">
              <w:rPr>
                <w:b/>
                <w:bCs/>
                <w:color w:val="000000" w:themeColor="text1"/>
                <w:sz w:val="20"/>
                <w:szCs w:val="20"/>
              </w:rPr>
              <w:t>Technikum elektroniczne w Warszawie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Pr="00E62EF7" w:rsidRDefault="006B4C5A" w:rsidP="006B4C5A">
            <w:pPr>
              <w:rPr>
                <w:color w:val="C00000"/>
                <w:sz w:val="24"/>
                <w:szCs w:val="24"/>
              </w:rPr>
            </w:pPr>
          </w:p>
          <w:p w14:paraId="0EB440A3" w14:textId="720FCA08" w:rsidR="000629D5" w:rsidRPr="008379A4" w:rsidRDefault="00394DD8" w:rsidP="006B4C5A">
            <w:pPr>
              <w:rPr>
                <w:color w:val="00B0F0"/>
                <w:sz w:val="24"/>
                <w:szCs w:val="24"/>
              </w:rPr>
            </w:pPr>
            <w:r w:rsidRPr="00735287">
              <w:rPr>
                <w:color w:val="B85A22" w:themeColor="accent2" w:themeShade="BF"/>
                <w:sz w:val="24"/>
                <w:szCs w:val="24"/>
              </w:rPr>
              <w:t>PROFIL ZAWODOWY</w:t>
            </w:r>
          </w:p>
          <w:p w14:paraId="6242FDDA" w14:textId="19239C05" w:rsidR="00394DD8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adipiscing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elit,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sed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121412C9" w14:textId="77777777" w:rsidR="007B6DB4" w:rsidRDefault="007B6DB4" w:rsidP="006B4C5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00A7A4" w14:textId="664483DC" w:rsidR="007B6DB4" w:rsidRDefault="007B6DB4" w:rsidP="001B5AE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>
              <w:rPr>
                <w:color w:val="000000" w:themeColor="text1"/>
                <w:sz w:val="18"/>
                <w:szCs w:val="18"/>
              </w:rPr>
              <w:t>S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Pr="008379A4" w:rsidRDefault="00CE0514" w:rsidP="00CE0514">
            <w:pPr>
              <w:rPr>
                <w:color w:val="00B0F0"/>
                <w:sz w:val="24"/>
                <w:szCs w:val="24"/>
              </w:rPr>
            </w:pPr>
            <w:r w:rsidRPr="00735287">
              <w:rPr>
                <w:color w:val="B85A22" w:themeColor="accent2" w:themeShade="BF"/>
                <w:sz w:val="24"/>
                <w:szCs w:val="24"/>
              </w:rPr>
              <w:t>UMIEJĘTNOŚCI</w:t>
            </w:r>
          </w:p>
          <w:p w14:paraId="380331B9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703EA0">
              <w:rPr>
                <w:color w:val="000000" w:themeColor="text1"/>
                <w:sz w:val="20"/>
                <w:szCs w:val="20"/>
              </w:rPr>
              <w:t>Zarządzanie</w:t>
            </w:r>
          </w:p>
          <w:p w14:paraId="6D975315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Sprzedaż</w:t>
            </w:r>
          </w:p>
          <w:p w14:paraId="615B3467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Przywództwo</w:t>
            </w:r>
          </w:p>
          <w:p w14:paraId="02F6434A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Programowanie</w:t>
            </w:r>
          </w:p>
          <w:p w14:paraId="0173ECB4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Pr="00E62EF7" w:rsidRDefault="00CE0514" w:rsidP="00CE0514">
            <w:pPr>
              <w:rPr>
                <w:color w:val="C00000"/>
                <w:sz w:val="24"/>
                <w:szCs w:val="24"/>
              </w:rPr>
            </w:pPr>
            <w:r w:rsidRPr="00735287">
              <w:rPr>
                <w:color w:val="B85A22" w:themeColor="accent2" w:themeShade="BF"/>
                <w:sz w:val="24"/>
                <w:szCs w:val="24"/>
              </w:rPr>
              <w:t>STOS TECHNOLOGICZNY</w:t>
            </w:r>
          </w:p>
          <w:p w14:paraId="12FBCA3B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LARAVEL, GIT</w:t>
            </w:r>
          </w:p>
          <w:p w14:paraId="0E7BFA4C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HTML5, CSS3, JavaScript</w:t>
            </w:r>
          </w:p>
          <w:p w14:paraId="22697D02" w14:textId="77777777" w:rsid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MySQL,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Postgres</w:t>
            </w:r>
            <w:proofErr w:type="spellEnd"/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PHP,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Python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r>
        <w:rPr>
          <w:sz w:val="8"/>
        </w:rPr>
        <w:br w:type="textWrapping" w:clear="all"/>
      </w:r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9BA67" w14:textId="77777777" w:rsidR="007770D8" w:rsidRDefault="007770D8" w:rsidP="000C45FF">
      <w:r>
        <w:separator/>
      </w:r>
    </w:p>
  </w:endnote>
  <w:endnote w:type="continuationSeparator" w:id="0">
    <w:p w14:paraId="62EBED83" w14:textId="77777777" w:rsidR="007770D8" w:rsidRDefault="007770D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26A36C9B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D1C47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" fillcolor="#b85a22 [2405]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B2DC9CB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17ABEA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634DC" w14:textId="77777777" w:rsidR="007770D8" w:rsidRDefault="007770D8" w:rsidP="000C45FF">
      <w:r>
        <w:separator/>
      </w:r>
    </w:p>
  </w:footnote>
  <w:footnote w:type="continuationSeparator" w:id="0">
    <w:p w14:paraId="34BDE687" w14:textId="77777777" w:rsidR="007770D8" w:rsidRDefault="007770D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455C2615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C7905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" fillcolor="#b85a22 [2405]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2249"/>
    <w:rsid w:val="00445947"/>
    <w:rsid w:val="004813B3"/>
    <w:rsid w:val="00496591"/>
    <w:rsid w:val="004C63E4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71D0"/>
    <w:rsid w:val="006B4C5A"/>
    <w:rsid w:val="00703EA0"/>
    <w:rsid w:val="00715FCB"/>
    <w:rsid w:val="00735287"/>
    <w:rsid w:val="00743101"/>
    <w:rsid w:val="007770D8"/>
    <w:rsid w:val="007867A0"/>
    <w:rsid w:val="007927F5"/>
    <w:rsid w:val="007B6DB4"/>
    <w:rsid w:val="00802CA0"/>
    <w:rsid w:val="00812A81"/>
    <w:rsid w:val="008379A4"/>
    <w:rsid w:val="00846D4F"/>
    <w:rsid w:val="008A4987"/>
    <w:rsid w:val="008C1736"/>
    <w:rsid w:val="008E403F"/>
    <w:rsid w:val="00922D5C"/>
    <w:rsid w:val="009E7C63"/>
    <w:rsid w:val="00A10A67"/>
    <w:rsid w:val="00A2118D"/>
    <w:rsid w:val="00A61BFC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62EF7"/>
    <w:rsid w:val="00E866EC"/>
    <w:rsid w:val="00E93B74"/>
    <w:rsid w:val="00EA6720"/>
    <w:rsid w:val="00EB0BFC"/>
    <w:rsid w:val="00EB3A62"/>
    <w:rsid w:val="00EE1E9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2022-04-21T06:20:00Z</dcterms:created>
  <dcterms:modified xsi:type="dcterms:W3CDTF">2022-04-21T06:20:00Z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