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06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949"/>
        <w:gridCol w:w="283"/>
        <w:gridCol w:w="3833"/>
      </w:tblGrid>
      <w:tr w:rsidR="000629D5" w14:paraId="60FEB245" w14:textId="77777777" w:rsidTr="006B4C5A">
        <w:trPr>
          <w:trHeight w:val="4032"/>
        </w:trPr>
        <w:tc>
          <w:tcPr>
            <w:tcW w:w="5949" w:type="dxa"/>
          </w:tcPr>
          <w:p w14:paraId="04AA0BB1" w14:textId="788C66D3" w:rsidR="008A4987" w:rsidRPr="008A4987" w:rsidRDefault="008A4987" w:rsidP="006B4C5A">
            <w:pPr>
              <w:pStyle w:val="Tytu"/>
              <w:rPr>
                <w:color w:val="FFFFFF" w:themeColor="background1"/>
                <w:sz w:val="44"/>
                <w:szCs w:val="44"/>
              </w:rPr>
            </w:pPr>
            <w:bookmarkStart w:id="0" w:name="_GoBack"/>
            <w:bookmarkEnd w:id="0"/>
            <w:r w:rsidRPr="008A4987">
              <w:rPr>
                <w:color w:val="FFFFFF" w:themeColor="background1"/>
                <w:sz w:val="44"/>
                <w:szCs w:val="44"/>
              </w:rPr>
              <w:t>Jan</w:t>
            </w:r>
            <w:r w:rsidR="00394DD8">
              <w:rPr>
                <w:color w:val="FFFFFF" w:themeColor="background1"/>
                <w:sz w:val="44"/>
                <w:szCs w:val="44"/>
              </w:rPr>
              <w:t>INA</w:t>
            </w:r>
            <w:r w:rsidRPr="008A4987">
              <w:rPr>
                <w:color w:val="FFFFFF" w:themeColor="background1"/>
                <w:sz w:val="44"/>
                <w:szCs w:val="44"/>
              </w:rPr>
              <w:t xml:space="preserve"> KOWALSK</w:t>
            </w:r>
            <w:r w:rsidR="00394DD8">
              <w:rPr>
                <w:color w:val="FFFFFF" w:themeColor="background1"/>
                <w:sz w:val="44"/>
                <w:szCs w:val="44"/>
              </w:rPr>
              <w:t>A</w:t>
            </w:r>
          </w:p>
          <w:p w14:paraId="5BC75985" w14:textId="00C84B01" w:rsidR="000629D5" w:rsidRDefault="008A4987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  <w:r w:rsidRPr="008A4987">
              <w:rPr>
                <w:color w:val="FFFFFF" w:themeColor="background1"/>
                <w:sz w:val="24"/>
                <w:szCs w:val="24"/>
              </w:rPr>
              <w:t>TEAM LEADER</w:t>
            </w:r>
          </w:p>
          <w:p w14:paraId="1EF2031D" w14:textId="456E2748" w:rsidR="00D66D4A" w:rsidRDefault="00D66D4A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7"/>
              <w:gridCol w:w="2913"/>
            </w:tblGrid>
            <w:tr w:rsidR="00D66D4A" w:rsidRPr="00D66D4A" w14:paraId="493A51D8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00DEE248" w14:textId="4B30F78C" w:rsidR="00D66D4A" w:rsidRPr="00D66D4A" w:rsidRDefault="00D66D4A" w:rsidP="009B4B46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309582F6" wp14:editId="26616D84">
                        <wp:extent cx="146685" cy="146685"/>
                        <wp:effectExtent l="0" t="0" r="5715" b="5715"/>
                        <wp:docPr id="10" name="Grafika 10" descr="Smartfon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a 10" descr="Smartfon z wypełnieniem pełnym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019B989C" w14:textId="14F23D36" w:rsidR="00D66D4A" w:rsidRPr="00D66D4A" w:rsidRDefault="00D66D4A" w:rsidP="009B4B46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+48 733 644 002</w:t>
                  </w:r>
                </w:p>
              </w:tc>
            </w:tr>
            <w:tr w:rsidR="00D66D4A" w:rsidRPr="00D66D4A" w14:paraId="718FAD9B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5D62A125" w14:textId="7A1F6557" w:rsidR="00D66D4A" w:rsidRPr="00D66D4A" w:rsidRDefault="00D66D4A" w:rsidP="009B4B46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17FA814" wp14:editId="08416B67">
                        <wp:extent cx="146685" cy="146685"/>
                        <wp:effectExtent l="0" t="0" r="5715" b="5715"/>
                        <wp:docPr id="11" name="Grafika 11" descr="Koperta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a 11" descr="Koperta z wypełnieniem pełnym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2BCCF996" w14:textId="040F1B09" w:rsidR="00D66D4A" w:rsidRPr="00D66D4A" w:rsidRDefault="00D66D4A" w:rsidP="009B4B46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email@example.com</w:t>
                  </w:r>
                </w:p>
              </w:tc>
            </w:tr>
            <w:tr w:rsidR="00240130" w:rsidRPr="00D66D4A" w14:paraId="6C4ABC59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16848204" w14:textId="53B6B61A" w:rsidR="00240130" w:rsidRPr="00D66D4A" w:rsidRDefault="00240130" w:rsidP="009B4B46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374E980" wp14:editId="0CC90757">
                        <wp:extent cx="146685" cy="146685"/>
                        <wp:effectExtent l="0" t="0" r="5715" b="5715"/>
                        <wp:docPr id="15" name="Grafika 15" descr="Świat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a 15" descr="Świat z wypełnieniem pełnym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747CA173" w14:textId="6196363A" w:rsidR="00240130" w:rsidRPr="00D66D4A" w:rsidRDefault="00240130" w:rsidP="009B4B46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https://jobtime.pl</w:t>
                  </w:r>
                </w:p>
              </w:tc>
            </w:tr>
          </w:tbl>
          <w:p w14:paraId="79665C5C" w14:textId="77777777" w:rsidR="008A4987" w:rsidRDefault="008A4987" w:rsidP="006B4C5A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  <w:p w14:paraId="7530EA98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7DBE9B52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004394AC" w14:textId="70A4CFA3" w:rsidR="008A4987" w:rsidRDefault="008A4987" w:rsidP="006B4C5A">
            <w:pPr>
              <w:tabs>
                <w:tab w:val="left" w:pos="990"/>
              </w:tabs>
              <w:jc w:val="center"/>
            </w:pPr>
          </w:p>
        </w:tc>
        <w:tc>
          <w:tcPr>
            <w:tcW w:w="283" w:type="dxa"/>
          </w:tcPr>
          <w:p w14:paraId="3BAB4DB2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vAlign w:val="center"/>
          </w:tcPr>
          <w:p w14:paraId="548DDA5B" w14:textId="3F29DC93" w:rsidR="000629D5" w:rsidRDefault="00394DD8" w:rsidP="006B4C5A">
            <w:r>
              <w:rPr>
                <w:noProof/>
              </w:rPr>
              <w:drawing>
                <wp:inline distT="0" distB="0" distL="0" distR="0" wp14:anchorId="79C7F700" wp14:editId="5CB10F6A">
                  <wp:extent cx="3511040" cy="2337903"/>
                  <wp:effectExtent l="0" t="381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19202" cy="23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D5" w14:paraId="1B58567B" w14:textId="77777777" w:rsidTr="006B4C5A">
        <w:trPr>
          <w:trHeight w:val="9504"/>
        </w:trPr>
        <w:tc>
          <w:tcPr>
            <w:tcW w:w="5949" w:type="dxa"/>
          </w:tcPr>
          <w:p w14:paraId="321BDD91" w14:textId="77777777" w:rsidR="006B4C5A" w:rsidRDefault="006B4C5A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3674037E" w14:textId="5E53060C" w:rsidR="007B6DB4" w:rsidRDefault="007B6DB4" w:rsidP="006B4C5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DOŚWIADCZENIE</w:t>
            </w:r>
          </w:p>
          <w:p w14:paraId="1A811A67" w14:textId="50B3705E" w:rsidR="007B6DB4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2021 – do dzisiaj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Pr="007B6DB4">
              <w:rPr>
                <w:b/>
                <w:bCs/>
                <w:color w:val="000000" w:themeColor="text1"/>
                <w:sz w:val="20"/>
                <w:szCs w:val="20"/>
              </w:rPr>
              <w:t>Team Leader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4BBD4CD3" w14:textId="77777777" w:rsidR="008E403F" w:rsidRPr="006B4C5A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6B4C5A">
              <w:rPr>
                <w:color w:val="000000" w:themeColor="text1"/>
                <w:sz w:val="18"/>
                <w:szCs w:val="18"/>
              </w:rPr>
              <w:t xml:space="preserve">Lorem ipsum dolor sit amet, consectetur, Lorem ipsum dolor sit amet, consectetur, Lorem ipsum dolor sit amet, consectetur, </w:t>
            </w:r>
          </w:p>
          <w:p w14:paraId="38391A30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1AE6D9F" w14:textId="77777777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19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2021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JAVA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1BB0197F" w14:textId="5133BA84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C</w:t>
            </w:r>
            <w:r w:rsidRPr="006B4C5A">
              <w:rPr>
                <w:color w:val="000000" w:themeColor="text1"/>
                <w:sz w:val="18"/>
                <w:szCs w:val="18"/>
              </w:rPr>
              <w:t xml:space="preserve">onsectetur, </w:t>
            </w:r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Lorem ipsum dolor sit amet, consectetur, Lorem ipsum dolor sit amet, consectetur,  </w:t>
            </w:r>
          </w:p>
          <w:p w14:paraId="403CFA6D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E60113E" w14:textId="41922CBD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15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2019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Junior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46827C12" w14:textId="27108ACF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Dolor</w:t>
            </w:r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amet, consectetur, Lorem ipsum dolor sit amet, consectetur, Lorem ipsum dolor sit amet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180D3D46" w14:textId="09F58F98" w:rsid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0121500" w14:textId="77777777" w:rsidR="008E403F" w:rsidRDefault="008E403F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07C0C043" w14:textId="01713BDC" w:rsidR="008E403F" w:rsidRDefault="008E403F" w:rsidP="006B4C5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WYKSZTAŁCENIE</w:t>
            </w:r>
          </w:p>
          <w:p w14:paraId="78E0D215" w14:textId="00B519EC" w:rsidR="008E403F" w:rsidRP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2011 -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15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– 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mgr. inż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University of Example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Informatyka – Bazy Danych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</w:p>
          <w:p w14:paraId="63E86E8E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07E9448" w14:textId="5DF10D8B" w:rsidR="000629D5" w:rsidRPr="006B4C5A" w:rsidRDefault="008E403F" w:rsidP="006B4C5A">
            <w:pPr>
              <w:rPr>
                <w:rStyle w:val="Hipercze"/>
                <w:color w:val="000000" w:themeColor="text1"/>
                <w:sz w:val="18"/>
                <w:szCs w:val="18"/>
                <w:u w:val="none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16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2011 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technik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informatyk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="006B4C5A">
              <w:rPr>
                <w:b/>
                <w:bCs/>
                <w:color w:val="000000" w:themeColor="text1"/>
                <w:sz w:val="20"/>
                <w:szCs w:val="20"/>
              </w:rPr>
              <w:t>Technikum elektroniczne w Warszawie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Profil Informatyczny</w:t>
            </w:r>
          </w:p>
        </w:tc>
        <w:tc>
          <w:tcPr>
            <w:tcW w:w="283" w:type="dxa"/>
          </w:tcPr>
          <w:p w14:paraId="130B472E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shd w:val="clear" w:color="auto" w:fill="auto"/>
          </w:tcPr>
          <w:p w14:paraId="62C6843F" w14:textId="77777777" w:rsidR="006B4C5A" w:rsidRDefault="006B4C5A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0EB440A3" w14:textId="720FCA08" w:rsidR="000629D5" w:rsidRDefault="00394DD8" w:rsidP="006B4C5A">
            <w:pPr>
              <w:rPr>
                <w:color w:val="000000" w:themeColor="text1"/>
                <w:sz w:val="24"/>
                <w:szCs w:val="24"/>
              </w:rPr>
            </w:pPr>
            <w:r w:rsidRPr="00394DD8">
              <w:rPr>
                <w:color w:val="000000" w:themeColor="text1"/>
                <w:sz w:val="24"/>
                <w:szCs w:val="24"/>
              </w:rPr>
              <w:t>PROFIL ZAWODOWY</w:t>
            </w:r>
          </w:p>
          <w:p w14:paraId="6242FDDA" w14:textId="19239C05" w:rsidR="00394DD8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color w:val="000000" w:themeColor="text1"/>
                <w:sz w:val="18"/>
                <w:szCs w:val="18"/>
              </w:rPr>
              <w:t>Lorem ipsum dolor sit amet, consectetur adipiscing elit, sed do eiusmod tempor incididunt ut labore et dolore magna aliqua.</w:t>
            </w:r>
            <w:r>
              <w:rPr>
                <w:color w:val="000000" w:themeColor="text1"/>
                <w:sz w:val="18"/>
                <w:szCs w:val="18"/>
              </w:rPr>
              <w:t xml:space="preserve"> S</w:t>
            </w:r>
            <w:r w:rsidRPr="007B6DB4">
              <w:rPr>
                <w:color w:val="000000" w:themeColor="text1"/>
                <w:sz w:val="18"/>
                <w:szCs w:val="18"/>
              </w:rPr>
              <w:t>ed do eiusmod tempor incididunt ut labore et dolore magna aliqua.</w:t>
            </w:r>
            <w:r>
              <w:rPr>
                <w:color w:val="000000" w:themeColor="text1"/>
                <w:sz w:val="18"/>
                <w:szCs w:val="18"/>
              </w:rPr>
              <w:t xml:space="preserve"> S</w:t>
            </w:r>
            <w:r w:rsidRPr="007B6DB4">
              <w:rPr>
                <w:color w:val="000000" w:themeColor="text1"/>
                <w:sz w:val="18"/>
                <w:szCs w:val="18"/>
              </w:rPr>
              <w:t>ed do eiusmod tempor incididunt ut labore et dolore magna aliqua.</w:t>
            </w:r>
          </w:p>
          <w:p w14:paraId="121412C9" w14:textId="77777777" w:rsidR="007B6DB4" w:rsidRDefault="007B6DB4" w:rsidP="006B4C5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F00A7A4" w14:textId="664483DC" w:rsidR="007B6DB4" w:rsidRDefault="007B6DB4" w:rsidP="001B5AE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 do eiusmod tempor incididunt ut labore et dolore magna aliqua.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.</w:t>
            </w:r>
            <w:r w:rsidR="001B5AEC">
              <w:rPr>
                <w:color w:val="000000" w:themeColor="text1"/>
                <w:sz w:val="18"/>
                <w:szCs w:val="18"/>
              </w:rPr>
              <w:t xml:space="preserve"> S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ed do eiusmod tempor incididunt ut labore et dolore magna aliqua.</w:t>
            </w:r>
          </w:p>
          <w:p w14:paraId="5911ACC4" w14:textId="77777777" w:rsidR="006B4C5A" w:rsidRDefault="006B4C5A" w:rsidP="006B4C5A">
            <w:pPr>
              <w:jc w:val="both"/>
              <w:rPr>
                <w:color w:val="000000" w:themeColor="text1"/>
                <w:sz w:val="18"/>
                <w:szCs w:val="18"/>
              </w:rPr>
            </w:pPr>
          </w:p>
          <w:p w14:paraId="1AC5F98C" w14:textId="77777777" w:rsidR="00CE0514" w:rsidRDefault="00CE0514" w:rsidP="00CE051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UMIEJĘTNOŚCI</w:t>
            </w:r>
          </w:p>
          <w:p w14:paraId="380331B9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 w:rsidRPr="00703EA0">
              <w:rPr>
                <w:color w:val="000000" w:themeColor="text1"/>
                <w:sz w:val="20"/>
                <w:szCs w:val="20"/>
              </w:rPr>
              <w:t>Zarządzanie</w:t>
            </w:r>
          </w:p>
          <w:p w14:paraId="6D975315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Sprzedaż</w:t>
            </w:r>
          </w:p>
          <w:p w14:paraId="615B3467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Przywództwo</w:t>
            </w:r>
          </w:p>
          <w:p w14:paraId="02F6434A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Programowanie</w:t>
            </w:r>
          </w:p>
          <w:p w14:paraId="0173ECB4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Grafika</w:t>
            </w:r>
          </w:p>
          <w:p w14:paraId="1C158B2E" w14:textId="77777777" w:rsidR="00CE0514" w:rsidRDefault="00CE0514" w:rsidP="00CE051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1893337" w14:textId="2A8B5FF6" w:rsidR="00CE0514" w:rsidRDefault="00CE0514" w:rsidP="00CE051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STOS TECHNOLOGICZNY</w:t>
            </w:r>
          </w:p>
          <w:p w14:paraId="12FBCA3B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LARAVEL, GIT</w:t>
            </w:r>
          </w:p>
          <w:p w14:paraId="0E7BFA4C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HTML5, CSS3, JavaScript</w:t>
            </w:r>
          </w:p>
          <w:p w14:paraId="22697D02" w14:textId="77777777" w:rsid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MySQL, Postgres</w:t>
            </w:r>
          </w:p>
          <w:p w14:paraId="32B66BF5" w14:textId="207150B8" w:rsidR="00CE032C" w:rsidRP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PHP, Python, Java</w:t>
            </w:r>
          </w:p>
        </w:tc>
      </w:tr>
    </w:tbl>
    <w:p w14:paraId="26FA7EEB" w14:textId="40A9E850" w:rsidR="0043117B" w:rsidRPr="00846D4F" w:rsidRDefault="006B4C5A" w:rsidP="00846D4F">
      <w:pPr>
        <w:tabs>
          <w:tab w:val="left" w:pos="990"/>
        </w:tabs>
        <w:spacing w:after="0"/>
        <w:rPr>
          <w:sz w:val="8"/>
        </w:rPr>
      </w:pPr>
      <w:r>
        <w:rPr>
          <w:sz w:val="8"/>
        </w:rPr>
        <w:br w:type="textWrapping" w:clear="all"/>
      </w:r>
    </w:p>
    <w:sectPr w:rsidR="0043117B" w:rsidRPr="00846D4F" w:rsidSect="006B4C5A">
      <w:headerReference w:type="default" r:id="rId17"/>
      <w:footerReference w:type="default" r:id="rId18"/>
      <w:pgSz w:w="11906" w:h="16838" w:code="9"/>
      <w:pgMar w:top="248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B357A" w14:textId="77777777" w:rsidR="007D59DE" w:rsidRDefault="007D59DE" w:rsidP="000C45FF">
      <w:r>
        <w:separator/>
      </w:r>
    </w:p>
  </w:endnote>
  <w:endnote w:type="continuationSeparator" w:id="0">
    <w:p w14:paraId="72EB09B0" w14:textId="77777777" w:rsidR="007D59DE" w:rsidRDefault="007D59D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742E7" w14:textId="5EA85312" w:rsidR="006B4C5A" w:rsidRDefault="00F645C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9A0DD70" wp14:editId="65756110">
              <wp:simplePos x="0" y="0"/>
              <wp:positionH relativeFrom="page">
                <wp:posOffset>2895295</wp:posOffset>
              </wp:positionH>
              <wp:positionV relativeFrom="paragraph">
                <wp:posOffset>-1022350</wp:posOffset>
              </wp:positionV>
              <wp:extent cx="12786741" cy="11802745"/>
              <wp:effectExtent l="95250" t="0" r="0" b="1017905"/>
              <wp:wrapNone/>
              <wp:docPr id="13" name="Pięci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741" cy="11802745"/>
                      </a:xfrm>
                      <a:prstGeom prst="pentagon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764305B7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13" o:spid="_x0000_s1026" type="#_x0000_t56" style="position:absolute;margin-left:228pt;margin-top:-80.5pt;width:1006.85pt;height:929.35pt;rotation:-1331397fd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" fillcolor="#548ab7 [2404]" stroked="f" strokeweight="1pt">
              <w10:wrap anchorx="page"/>
            </v:shape>
          </w:pict>
        </mc:Fallback>
      </mc:AlternateContent>
    </w:r>
    <w:r w:rsidR="006B4C5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70A280" wp14:editId="7A87CDE6">
              <wp:simplePos x="0" y="0"/>
              <wp:positionH relativeFrom="column">
                <wp:posOffset>2677795</wp:posOffset>
              </wp:positionH>
              <wp:positionV relativeFrom="paragraph">
                <wp:posOffset>-1117600</wp:posOffset>
              </wp:positionV>
              <wp:extent cx="12788265" cy="11800840"/>
              <wp:effectExtent l="95250" t="0" r="0" b="1019810"/>
              <wp:wrapNone/>
              <wp:docPr id="14" name="Pięci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0840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286429E0" id="Pięciokąt 14" o:spid="_x0000_s1026" type="#_x0000_t56" style="position:absolute;margin-left:210.85pt;margin-top:-88pt;width:1006.95pt;height:929.2pt;rotation:-13313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" fillcolor="#404040 [2429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6A302" w14:textId="77777777" w:rsidR="007D59DE" w:rsidRDefault="007D59DE" w:rsidP="000C45FF">
      <w:r>
        <w:separator/>
      </w:r>
    </w:p>
  </w:footnote>
  <w:footnote w:type="continuationSeparator" w:id="0">
    <w:p w14:paraId="23B9EDC7" w14:textId="77777777" w:rsidR="007D59DE" w:rsidRDefault="007D59D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A03A" w14:textId="7620E253" w:rsidR="000560C2" w:rsidRDefault="008A498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655297" wp14:editId="4DAE1702">
              <wp:simplePos x="0" y="0"/>
              <wp:positionH relativeFrom="page">
                <wp:posOffset>-4182064</wp:posOffset>
              </wp:positionH>
              <wp:positionV relativeFrom="paragraph">
                <wp:posOffset>-9934189</wp:posOffset>
              </wp:positionV>
              <wp:extent cx="12786995" cy="11802956"/>
              <wp:effectExtent l="95250" t="0" r="0" b="1017905"/>
              <wp:wrapNone/>
              <wp:docPr id="7" name="Pięci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995" cy="11802956"/>
                      </a:xfrm>
                      <a:prstGeom prst="pentagon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E8F018E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7" o:spid="_x0000_s1026" type="#_x0000_t56" style="position:absolute;margin-left:-329.3pt;margin-top:-782.2pt;width:1006.85pt;height:929.35pt;rotation:-1331397fd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" fillcolor="#548ab7 [2404]" stroked="f" strokeweight="1pt"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7A84D" wp14:editId="04B3E365">
              <wp:simplePos x="0" y="0"/>
              <wp:positionH relativeFrom="column">
                <wp:posOffset>-4185710</wp:posOffset>
              </wp:positionH>
              <wp:positionV relativeFrom="paragraph">
                <wp:posOffset>-9809833</wp:posOffset>
              </wp:positionV>
              <wp:extent cx="12788265" cy="11801111"/>
              <wp:effectExtent l="95250" t="0" r="0" b="1019810"/>
              <wp:wrapNone/>
              <wp:docPr id="5" name="Pięci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1111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50F6D8D3" id="Pięciokąt 5" o:spid="_x0000_s1026" type="#_x0000_t56" style="position:absolute;margin-left:-329.6pt;margin-top:-772.45pt;width:1006.95pt;height:929.2pt;rotation:-1331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" fillcolor="#404040 [242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2F5BFA"/>
    <w:multiLevelType w:val="hybridMultilevel"/>
    <w:tmpl w:val="AF782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34B8C"/>
    <w:multiLevelType w:val="hybridMultilevel"/>
    <w:tmpl w:val="07D85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48F"/>
    <w:multiLevelType w:val="hybridMultilevel"/>
    <w:tmpl w:val="DBA04926"/>
    <w:lvl w:ilvl="0" w:tplc="90A47612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C2"/>
    <w:rsid w:val="00036450"/>
    <w:rsid w:val="000560C2"/>
    <w:rsid w:val="00061C84"/>
    <w:rsid w:val="000629D5"/>
    <w:rsid w:val="00076632"/>
    <w:rsid w:val="000C45FF"/>
    <w:rsid w:val="000C4D93"/>
    <w:rsid w:val="000E3FD1"/>
    <w:rsid w:val="000F46E6"/>
    <w:rsid w:val="00177358"/>
    <w:rsid w:val="00180329"/>
    <w:rsid w:val="0019001F"/>
    <w:rsid w:val="001A74A5"/>
    <w:rsid w:val="001B2ABD"/>
    <w:rsid w:val="001B5AEC"/>
    <w:rsid w:val="001D2335"/>
    <w:rsid w:val="001E1759"/>
    <w:rsid w:val="001F1ECC"/>
    <w:rsid w:val="002400EB"/>
    <w:rsid w:val="00240130"/>
    <w:rsid w:val="00244620"/>
    <w:rsid w:val="00256CF7"/>
    <w:rsid w:val="002B0627"/>
    <w:rsid w:val="0030481B"/>
    <w:rsid w:val="00394DD8"/>
    <w:rsid w:val="003E1C2A"/>
    <w:rsid w:val="004071FC"/>
    <w:rsid w:val="00445947"/>
    <w:rsid w:val="004813B3"/>
    <w:rsid w:val="00496591"/>
    <w:rsid w:val="004C63E4"/>
    <w:rsid w:val="004D3011"/>
    <w:rsid w:val="004D711A"/>
    <w:rsid w:val="005645EE"/>
    <w:rsid w:val="005D6289"/>
    <w:rsid w:val="005E39D5"/>
    <w:rsid w:val="00612544"/>
    <w:rsid w:val="0062123A"/>
    <w:rsid w:val="00646E75"/>
    <w:rsid w:val="006610D6"/>
    <w:rsid w:val="006771D0"/>
    <w:rsid w:val="006B4C5A"/>
    <w:rsid w:val="00703EA0"/>
    <w:rsid w:val="00715FCB"/>
    <w:rsid w:val="00743101"/>
    <w:rsid w:val="007867A0"/>
    <w:rsid w:val="007927F5"/>
    <w:rsid w:val="007B6DB4"/>
    <w:rsid w:val="007D59DE"/>
    <w:rsid w:val="00802CA0"/>
    <w:rsid w:val="00812A81"/>
    <w:rsid w:val="00846D4F"/>
    <w:rsid w:val="008A4987"/>
    <w:rsid w:val="008C1736"/>
    <w:rsid w:val="008E403F"/>
    <w:rsid w:val="00922D5C"/>
    <w:rsid w:val="009B4B46"/>
    <w:rsid w:val="009E7C63"/>
    <w:rsid w:val="00A10A67"/>
    <w:rsid w:val="00A2118D"/>
    <w:rsid w:val="00AD76E2"/>
    <w:rsid w:val="00AD7DAA"/>
    <w:rsid w:val="00B20152"/>
    <w:rsid w:val="00B3063A"/>
    <w:rsid w:val="00B70850"/>
    <w:rsid w:val="00B821B0"/>
    <w:rsid w:val="00C066B6"/>
    <w:rsid w:val="00C37BA1"/>
    <w:rsid w:val="00C4674C"/>
    <w:rsid w:val="00C506CF"/>
    <w:rsid w:val="00C72BED"/>
    <w:rsid w:val="00C9578B"/>
    <w:rsid w:val="00CA0A90"/>
    <w:rsid w:val="00CA562E"/>
    <w:rsid w:val="00CB2D30"/>
    <w:rsid w:val="00CB2E35"/>
    <w:rsid w:val="00CE032C"/>
    <w:rsid w:val="00CE0514"/>
    <w:rsid w:val="00D2522B"/>
    <w:rsid w:val="00D66D4A"/>
    <w:rsid w:val="00D82F2F"/>
    <w:rsid w:val="00DA694B"/>
    <w:rsid w:val="00DD172A"/>
    <w:rsid w:val="00E25A26"/>
    <w:rsid w:val="00E55D74"/>
    <w:rsid w:val="00E866EC"/>
    <w:rsid w:val="00E93B74"/>
    <w:rsid w:val="00EA6720"/>
    <w:rsid w:val="00EB0BFC"/>
    <w:rsid w:val="00EB3A62"/>
    <w:rsid w:val="00EE1E9E"/>
    <w:rsid w:val="00EF1BEE"/>
    <w:rsid w:val="00EF2957"/>
    <w:rsid w:val="00F52B53"/>
    <w:rsid w:val="00F60274"/>
    <w:rsid w:val="00F645C8"/>
    <w:rsid w:val="00F769C3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C262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ny">
    <w:name w:val="Normal"/>
    <w:qFormat/>
    <w:rsid w:val="006B4C5A"/>
    <w:pPr>
      <w:spacing w:after="160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A6720"/>
    <w:rPr>
      <w:caps/>
      <w:color w:val="000000" w:themeColor="text1"/>
      <w:sz w:val="64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EA6720"/>
    <w:rPr>
      <w:caps/>
      <w:color w:val="000000" w:themeColor="text1"/>
      <w:sz w:val="64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rsid w:val="00E93B74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apunktowana">
    <w:name w:val="List Bullet"/>
    <w:basedOn w:val="Normalny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Szarytekst">
    <w:name w:val="Szary tekst"/>
    <w:basedOn w:val="Domylnaczcionkaakapitu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Normalny"/>
    <w:qFormat/>
    <w:rsid w:val="000629D5"/>
    <w:pPr>
      <w:spacing w:after="360"/>
      <w:contextualSpacing/>
    </w:pPr>
  </w:style>
  <w:style w:type="paragraph" w:customStyle="1" w:styleId="Szczegykontaktu">
    <w:name w:val="Szczegóły kontaktu"/>
    <w:basedOn w:val="Normalny"/>
    <w:qFormat/>
    <w:rsid w:val="000629D5"/>
    <w:pPr>
      <w:contextualSpacing/>
    </w:pPr>
  </w:style>
  <w:style w:type="paragraph" w:styleId="Bezodstpw">
    <w:name w:val="No Spacing"/>
    <w:uiPriority w:val="1"/>
    <w:qFormat/>
    <w:rsid w:val="000629D5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7B6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Niebieskoszary%20list%20motywacyjny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8A41E2CC578644806F9D8992A92388" ma:contentTypeVersion="2" ma:contentTypeDescription="Utwórz nowy dokument." ma:contentTypeScope="" ma:versionID="6116228a156df077cdbcedc7ec47d3f5">
  <xsd:schema xmlns:xsd="http://www.w3.org/2001/XMLSchema" xmlns:xs="http://www.w3.org/2001/XMLSchema" xmlns:p="http://schemas.microsoft.com/office/2006/metadata/properties" xmlns:ns3="7683096e-8973-43f3-9941-ddf469949dc9" targetNamespace="http://schemas.microsoft.com/office/2006/metadata/properties" ma:root="true" ma:fieldsID="b395ba117617590f4bb5d612758eccb8" ns3:_="">
    <xsd:import namespace="7683096e-8973-43f3-9941-ddf469949d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3096e-8973-43f3-9941-ddf469949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839A25-2D02-4EA9-90B3-6D097F565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83096e-8973-43f3-9941-ddf469949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list motywacyjny.dotx</Template>
  <TotalTime>0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2022-04-21T06:22:00Z</dcterms:created>
  <dcterms:modified xsi:type="dcterms:W3CDTF">2022-04-21T06:22:00Z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0x010100928A41E2CC578644806F9D8992A92388</vt:lpwstr>
  </property>
</Properties>
</file>